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AE088A" w14:textId="77777777" w:rsidR="00711946" w:rsidRPr="00341858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Arial"/>
          <w:b/>
        </w:rPr>
      </w:pPr>
    </w:p>
    <w:p w14:paraId="0F8A8EFF" w14:textId="77777777" w:rsidR="00711946" w:rsidRPr="00CE51C8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Arial"/>
          <w:b/>
        </w:rPr>
      </w:pPr>
    </w:p>
    <w:p w14:paraId="519C7F96" w14:textId="77777777" w:rsidR="00711946" w:rsidRPr="00CE51C8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Arial"/>
          <w:b/>
        </w:rPr>
      </w:pPr>
    </w:p>
    <w:p w14:paraId="7BD78B1C" w14:textId="77777777" w:rsidR="00711946" w:rsidRPr="00CE51C8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Arial"/>
          <w:b/>
        </w:rPr>
      </w:pPr>
    </w:p>
    <w:p w14:paraId="1700A769" w14:textId="77777777" w:rsidR="00711946" w:rsidRPr="00CE51C8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Arial"/>
          <w:b/>
        </w:rPr>
      </w:pPr>
    </w:p>
    <w:p w14:paraId="0F2332E6" w14:textId="77777777" w:rsidR="00711946" w:rsidRPr="00CE51C8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</w:rPr>
      </w:pPr>
    </w:p>
    <w:p w14:paraId="54646D88" w14:textId="77777777" w:rsidR="00711946" w:rsidRPr="00294329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Century Gothic" w:eastAsia="Times New Roman" w:hAnsi="Century Gothic" w:cs="Arial"/>
          <w:b/>
          <w:bCs/>
          <w:sz w:val="24"/>
          <w:szCs w:val="24"/>
        </w:rPr>
      </w:pPr>
      <w:r w:rsidRPr="00294329">
        <w:rPr>
          <w:rFonts w:ascii="Century Gothic" w:eastAsia="Times New Roman" w:hAnsi="Century Gothic" w:cs="Arial"/>
          <w:b/>
          <w:bCs/>
          <w:sz w:val="24"/>
          <w:szCs w:val="24"/>
        </w:rPr>
        <w:t>Proposal Cover Sheet</w:t>
      </w:r>
    </w:p>
    <w:p w14:paraId="2BCADB4A" w14:textId="77777777" w:rsidR="00711946" w:rsidRPr="00294329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Century Gothic" w:eastAsia="Times New Roman" w:hAnsi="Century Gothic" w:cs="Arial"/>
          <w:b/>
          <w:bCs/>
          <w:sz w:val="24"/>
          <w:szCs w:val="24"/>
        </w:rPr>
      </w:pPr>
    </w:p>
    <w:p w14:paraId="204B7A67" w14:textId="77777777" w:rsidR="00711946" w:rsidRPr="00294329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Century Gothic" w:eastAsia="Times New Roman" w:hAnsi="Century Gothic" w:cs="Arial"/>
          <w:b/>
          <w:bCs/>
          <w:sz w:val="24"/>
          <w:szCs w:val="24"/>
        </w:rPr>
      </w:pPr>
      <w:r w:rsidRPr="00294329">
        <w:rPr>
          <w:rFonts w:ascii="Century Gothic" w:eastAsia="Times New Roman" w:hAnsi="Century Gothic" w:cs="Arial"/>
          <w:b/>
          <w:bCs/>
          <w:sz w:val="24"/>
          <w:szCs w:val="24"/>
        </w:rPr>
        <w:t>RFP PROCESS</w:t>
      </w:r>
    </w:p>
    <w:p w14:paraId="0AA39711" w14:textId="77777777" w:rsidR="00711946" w:rsidRPr="00294329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Century Gothic" w:eastAsia="Times New Roman" w:hAnsi="Century Gothic" w:cs="Arial"/>
          <w:b/>
          <w:bCs/>
          <w:sz w:val="24"/>
          <w:szCs w:val="24"/>
        </w:rPr>
      </w:pPr>
    </w:p>
    <w:p w14:paraId="40E70BE4" w14:textId="2998A1F7" w:rsidR="00711946" w:rsidRPr="00294329" w:rsidRDefault="005D3518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Century Gothic" w:eastAsia="Times New Roman" w:hAnsi="Century Gothic" w:cs="Arial"/>
          <w:b/>
          <w:bCs/>
          <w:sz w:val="24"/>
          <w:szCs w:val="24"/>
        </w:rPr>
      </w:pPr>
      <w:r w:rsidRPr="005D3518">
        <w:rPr>
          <w:rFonts w:ascii="Century Gothic" w:eastAsia="Times New Roman" w:hAnsi="Century Gothic" w:cs="Arial"/>
          <w:b/>
          <w:bCs/>
          <w:sz w:val="24"/>
          <w:szCs w:val="24"/>
        </w:rPr>
        <w:t>UNSERVED/UNDERSERVED CHILD AND YOUTH ADVOCACY</w:t>
      </w:r>
      <w:r w:rsidR="00711946" w:rsidRPr="005D3518">
        <w:rPr>
          <w:rFonts w:ascii="Century Gothic" w:eastAsia="Times New Roman" w:hAnsi="Century Gothic" w:cs="Arial"/>
          <w:b/>
          <w:bCs/>
          <w:sz w:val="24"/>
          <w:szCs w:val="24"/>
        </w:rPr>
        <w:t xml:space="preserve"> </w:t>
      </w:r>
      <w:r w:rsidR="00EA1B5D" w:rsidRPr="005D3518">
        <w:rPr>
          <w:rFonts w:ascii="Century Gothic" w:eastAsia="Times New Roman" w:hAnsi="Century Gothic" w:cs="Arial"/>
          <w:b/>
          <w:bCs/>
          <w:sz w:val="24"/>
          <w:szCs w:val="24"/>
        </w:rPr>
        <w:t>(X</w:t>
      </w:r>
      <w:r w:rsidRPr="005D3518">
        <w:rPr>
          <w:rFonts w:ascii="Century Gothic" w:eastAsia="Times New Roman" w:hAnsi="Century Gothic" w:cs="Arial"/>
          <w:b/>
          <w:bCs/>
          <w:sz w:val="24"/>
          <w:szCs w:val="24"/>
        </w:rPr>
        <w:t>Y</w:t>
      </w:r>
      <w:r w:rsidR="00EA1B5D" w:rsidRPr="005D3518">
        <w:rPr>
          <w:rFonts w:ascii="Century Gothic" w:eastAsia="Times New Roman" w:hAnsi="Century Gothic" w:cs="Arial"/>
          <w:b/>
          <w:bCs/>
          <w:sz w:val="24"/>
          <w:szCs w:val="24"/>
        </w:rPr>
        <w:t>)</w:t>
      </w:r>
      <w:r w:rsidR="00EA1B5D" w:rsidRPr="00294329">
        <w:rPr>
          <w:rFonts w:ascii="Century Gothic" w:eastAsia="Times New Roman" w:hAnsi="Century Gothic" w:cs="Arial"/>
          <w:b/>
          <w:bCs/>
          <w:sz w:val="24"/>
          <w:szCs w:val="24"/>
        </w:rPr>
        <w:t xml:space="preserve"> PROGRAM</w:t>
      </w:r>
    </w:p>
    <w:p w14:paraId="7AC003D0" w14:textId="77777777" w:rsidR="00711946" w:rsidRPr="00294329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Century Gothic" w:eastAsia="Times New Roman" w:hAnsi="Century Gothic" w:cs="Arial"/>
          <w:b/>
          <w:bCs/>
          <w:sz w:val="24"/>
          <w:szCs w:val="24"/>
        </w:rPr>
      </w:pPr>
    </w:p>
    <w:p w14:paraId="335F4889" w14:textId="77777777" w:rsidR="00711946" w:rsidRPr="00294329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Century Gothic" w:eastAsia="Times New Roman" w:hAnsi="Century Gothic" w:cs="Arial"/>
          <w:b/>
          <w:bCs/>
          <w:sz w:val="24"/>
          <w:szCs w:val="24"/>
        </w:rPr>
      </w:pPr>
    </w:p>
    <w:p w14:paraId="696E80EA" w14:textId="77777777" w:rsidR="00711946" w:rsidRPr="00294329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Century Gothic" w:eastAsia="Times New Roman" w:hAnsi="Century Gothic" w:cs="Arial"/>
          <w:bCs/>
          <w:sz w:val="24"/>
          <w:szCs w:val="24"/>
        </w:rPr>
      </w:pPr>
      <w:r w:rsidRPr="00294329">
        <w:rPr>
          <w:rFonts w:ascii="Century Gothic" w:eastAsia="Times New Roman" w:hAnsi="Century Gothic" w:cs="Arial"/>
          <w:bCs/>
          <w:sz w:val="24"/>
          <w:szCs w:val="24"/>
        </w:rPr>
        <w:t>Submitted by:</w:t>
      </w:r>
    </w:p>
    <w:p w14:paraId="4F548658" w14:textId="77777777" w:rsidR="00711946" w:rsidRPr="00294329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Century Gothic" w:eastAsia="Times New Roman" w:hAnsi="Century Gothic" w:cs="Arial"/>
          <w:b/>
          <w:bCs/>
          <w:sz w:val="24"/>
          <w:szCs w:val="24"/>
        </w:rPr>
      </w:pPr>
      <w:r w:rsidRPr="00294329">
        <w:rPr>
          <w:rFonts w:ascii="Century Gothic" w:eastAsia="Times New Roman" w:hAnsi="Century Gothic" w:cs="Arial"/>
          <w:bCs/>
          <w:sz w:val="24"/>
          <w:szCs w:val="24"/>
        </w:rPr>
        <w:t>(Place name</w:t>
      </w:r>
      <w:r w:rsidR="00EC0D51" w:rsidRPr="00294329">
        <w:rPr>
          <w:rFonts w:ascii="Century Gothic" w:eastAsia="Times New Roman" w:hAnsi="Century Gothic" w:cs="Arial"/>
          <w:bCs/>
          <w:sz w:val="24"/>
          <w:szCs w:val="24"/>
        </w:rPr>
        <w:t>, address, and phone number of A</w:t>
      </w:r>
      <w:r w:rsidRPr="00294329">
        <w:rPr>
          <w:rFonts w:ascii="Century Gothic" w:eastAsia="Times New Roman" w:hAnsi="Century Gothic" w:cs="Arial"/>
          <w:bCs/>
          <w:sz w:val="24"/>
          <w:szCs w:val="24"/>
        </w:rPr>
        <w:t>pplicant here.)</w:t>
      </w:r>
    </w:p>
    <w:p w14:paraId="78B2C90A" w14:textId="77777777" w:rsidR="00711946" w:rsidRPr="00294329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Century Gothic" w:eastAsia="Times New Roman" w:hAnsi="Century Gothic" w:cs="Arial"/>
          <w:b/>
          <w:bCs/>
          <w:sz w:val="24"/>
          <w:szCs w:val="24"/>
        </w:rPr>
      </w:pPr>
    </w:p>
    <w:p w14:paraId="7DD7741F" w14:textId="77777777" w:rsidR="00711946" w:rsidRPr="00CE51C8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</w:rPr>
      </w:pPr>
    </w:p>
    <w:p w14:paraId="4D8ED441" w14:textId="77777777" w:rsidR="00711946" w:rsidRPr="00CE51C8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</w:rPr>
      </w:pPr>
    </w:p>
    <w:p w14:paraId="7B71995A" w14:textId="77777777" w:rsidR="00711946" w:rsidRPr="00CE51C8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</w:rPr>
      </w:pPr>
    </w:p>
    <w:p w14:paraId="5015066F" w14:textId="77777777" w:rsidR="00711946" w:rsidRPr="00CE51C8" w:rsidRDefault="00D82D14" w:rsidP="00D82D14">
      <w:pPr>
        <w:tabs>
          <w:tab w:val="left" w:pos="4083"/>
        </w:tabs>
        <w:spacing w:after="0" w:line="240" w:lineRule="auto"/>
        <w:rPr>
          <w:rFonts w:ascii="Arial" w:eastAsia="Times New Roman" w:hAnsi="Arial" w:cs="Arial"/>
        </w:rPr>
      </w:pPr>
      <w:r w:rsidRPr="00CE51C8">
        <w:rPr>
          <w:rFonts w:ascii="Arial" w:eastAsia="Times New Roman" w:hAnsi="Arial" w:cs="Arial"/>
        </w:rPr>
        <w:tab/>
      </w:r>
    </w:p>
    <w:p w14:paraId="51A4AA2A" w14:textId="77777777" w:rsidR="00A270F9" w:rsidRPr="00341858" w:rsidRDefault="00A270F9" w:rsidP="00711946"/>
    <w:sectPr w:rsidR="00A270F9" w:rsidRPr="00341858" w:rsidSect="00922735">
      <w:headerReference w:type="default" r:id="rId6"/>
      <w:headerReference w:type="first" r:id="rId7"/>
      <w:type w:val="continuous"/>
      <w:pgSz w:w="12240" w:h="15840"/>
      <w:pgMar w:top="720" w:right="1440" w:bottom="540" w:left="1440" w:header="720" w:footer="225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843FDEF" w14:textId="77777777" w:rsidR="00AD5DD9" w:rsidRDefault="00AD5DD9" w:rsidP="000B1FCD">
      <w:pPr>
        <w:spacing w:after="0" w:line="240" w:lineRule="auto"/>
      </w:pPr>
      <w:r>
        <w:separator/>
      </w:r>
    </w:p>
  </w:endnote>
  <w:endnote w:type="continuationSeparator" w:id="0">
    <w:p w14:paraId="573AB26E" w14:textId="77777777" w:rsidR="00AD5DD9" w:rsidRDefault="00AD5DD9" w:rsidP="000B1F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DE43953" w14:textId="77777777" w:rsidR="00AD5DD9" w:rsidRDefault="00AD5DD9" w:rsidP="000B1FCD">
      <w:pPr>
        <w:spacing w:after="0" w:line="240" w:lineRule="auto"/>
      </w:pPr>
      <w:r>
        <w:separator/>
      </w:r>
    </w:p>
  </w:footnote>
  <w:footnote w:type="continuationSeparator" w:id="0">
    <w:p w14:paraId="2BB2EAAE" w14:textId="77777777" w:rsidR="00AD5DD9" w:rsidRDefault="00AD5DD9" w:rsidP="000B1F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11250" w:type="dxa"/>
      <w:jc w:val="center"/>
      <w:tblLook w:val="0000" w:firstRow="0" w:lastRow="0" w:firstColumn="0" w:lastColumn="0" w:noHBand="0" w:noVBand="0"/>
    </w:tblPr>
    <w:tblGrid>
      <w:gridCol w:w="4140"/>
      <w:gridCol w:w="2880"/>
      <w:gridCol w:w="4230"/>
    </w:tblGrid>
    <w:tr w:rsidR="000B1FCD" w:rsidRPr="000B1FCD" w14:paraId="08733DAA" w14:textId="77777777" w:rsidTr="00885182">
      <w:trPr>
        <w:cantSplit/>
        <w:jc w:val="center"/>
      </w:trPr>
      <w:tc>
        <w:tcPr>
          <w:tcW w:w="4140" w:type="dxa"/>
        </w:tcPr>
        <w:p w14:paraId="19DC5B30" w14:textId="77777777"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</w:pPr>
          <w:smartTag w:uri="urn:schemas-microsoft-com:office:smarttags" w:element="City">
            <w:smartTag w:uri="urn:schemas-microsoft-com:office:smarttags" w:element="place">
              <w:r w:rsidRPr="000B1FCD">
                <w:rPr>
                  <w:rFonts w:ascii="Arial" w:eastAsia="Times New Roman" w:hAnsi="Arial" w:cs="Arial"/>
                  <w:caps/>
                  <w:color w:val="003399"/>
                  <w:sz w:val="16"/>
                  <w:szCs w:val="16"/>
                </w:rPr>
                <w:t>Arnold</w:t>
              </w:r>
            </w:smartTag>
          </w:smartTag>
          <w:r w:rsidRPr="000B1FCD"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  <w:t xml:space="preserve"> Schwarzenegger</w:t>
          </w:r>
        </w:p>
        <w:p w14:paraId="35A2F437" w14:textId="77777777"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</w:pPr>
          <w:r w:rsidRPr="000B1FCD"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  <w:t>Governor</w:t>
          </w:r>
        </w:p>
        <w:p w14:paraId="477FA92A" w14:textId="77777777"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</w:pPr>
        </w:p>
        <w:p w14:paraId="0789792B" w14:textId="77777777"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</w:pPr>
          <w:proofErr w:type="gramStart"/>
          <w:r w:rsidRPr="000B1FCD"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  <w:t>Matthew  R.</w:t>
          </w:r>
          <w:proofErr w:type="gramEnd"/>
          <w:r w:rsidRPr="000B1FCD"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  <w:t xml:space="preserve"> Bettenhausen</w:t>
          </w:r>
        </w:p>
        <w:p w14:paraId="3FFA0FFB" w14:textId="77777777"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</w:pPr>
          <w:r w:rsidRPr="000B1FCD"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  <w:t>Acting Secretary</w:t>
          </w:r>
        </w:p>
      </w:tc>
      <w:tc>
        <w:tcPr>
          <w:tcW w:w="2880" w:type="dxa"/>
        </w:tcPr>
        <w:p w14:paraId="7743F436" w14:textId="77777777" w:rsidR="000B1FCD" w:rsidRPr="000B1FCD" w:rsidRDefault="00864164" w:rsidP="00885182">
          <w:pPr>
            <w:tabs>
              <w:tab w:val="center" w:pos="4320"/>
              <w:tab w:val="right" w:pos="8640"/>
            </w:tabs>
            <w:spacing w:after="0" w:line="240" w:lineRule="auto"/>
            <w:jc w:val="center"/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</w:pPr>
          <w:r>
            <w:rPr>
              <w:rFonts w:ascii="Arial" w:eastAsia="Times New Roman" w:hAnsi="Arial" w:cs="Arial"/>
              <w:b/>
              <w:caps/>
              <w:noProof/>
              <w:color w:val="003399"/>
              <w:sz w:val="16"/>
              <w:szCs w:val="16"/>
            </w:rPr>
            <w:drawing>
              <wp:inline distT="0" distB="0" distL="0" distR="0" wp14:anchorId="0DF93FC7" wp14:editId="2E1069F8">
                <wp:extent cx="701675" cy="939165"/>
                <wp:effectExtent l="19050" t="0" r="3175" b="0"/>
                <wp:docPr id="2" name="Picture 1" descr="090608%20calema-logo-shield-smal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090608%20calema-logo-shield-smal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 t="5208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01675" cy="9391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230" w:type="dxa"/>
        </w:tcPr>
        <w:p w14:paraId="04FCA844" w14:textId="77777777"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jc w:val="right"/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</w:pPr>
          <w:smartTag w:uri="urn:schemas-microsoft-com:office:smarttags" w:element="Street">
            <w:smartTag w:uri="urn:schemas-microsoft-com:office:smarttags" w:element="address">
              <w:r w:rsidRPr="000B1FCD">
                <w:rPr>
                  <w:rFonts w:ascii="Arial" w:eastAsia="Times New Roman" w:hAnsi="Arial" w:cs="Arial"/>
                  <w:caps/>
                  <w:color w:val="003399"/>
                  <w:sz w:val="16"/>
                  <w:szCs w:val="16"/>
                </w:rPr>
                <w:t>3650 Schriever Avenue</w:t>
              </w:r>
            </w:smartTag>
          </w:smartTag>
        </w:p>
        <w:p w14:paraId="6BCFFADD" w14:textId="77777777"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jc w:val="right"/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</w:pPr>
          <w:smartTag w:uri="urn:schemas-microsoft-com:office:smarttags" w:element="place">
            <w:smartTag w:uri="urn:schemas-microsoft-com:office:smarttags" w:element="City">
              <w:r w:rsidRPr="000B1FCD">
                <w:rPr>
                  <w:rFonts w:ascii="Arial" w:eastAsia="Times New Roman" w:hAnsi="Arial" w:cs="Arial"/>
                  <w:caps/>
                  <w:color w:val="003399"/>
                  <w:sz w:val="16"/>
                  <w:szCs w:val="16"/>
                </w:rPr>
                <w:t>Mather</w:t>
              </w:r>
            </w:smartTag>
            <w:r w:rsidRPr="000B1FCD">
              <w:rPr>
                <w:rFonts w:ascii="Arial" w:eastAsia="Times New Roman" w:hAnsi="Arial" w:cs="Arial"/>
                <w:caps/>
                <w:color w:val="003399"/>
                <w:sz w:val="16"/>
                <w:szCs w:val="16"/>
              </w:rPr>
              <w:t xml:space="preserve">, </w:t>
            </w:r>
            <w:smartTag w:uri="urn:schemas-microsoft-com:office:smarttags" w:element="State">
              <w:r w:rsidRPr="000B1FCD">
                <w:rPr>
                  <w:rFonts w:ascii="Arial" w:eastAsia="Times New Roman" w:hAnsi="Arial" w:cs="Arial"/>
                  <w:caps/>
                  <w:color w:val="003399"/>
                  <w:sz w:val="16"/>
                  <w:szCs w:val="16"/>
                </w:rPr>
                <w:t>CA</w:t>
              </w:r>
            </w:smartTag>
            <w:r w:rsidRPr="000B1FCD">
              <w:rPr>
                <w:rFonts w:ascii="Arial" w:eastAsia="Times New Roman" w:hAnsi="Arial" w:cs="Arial"/>
                <w:caps/>
                <w:color w:val="003399"/>
                <w:sz w:val="16"/>
                <w:szCs w:val="16"/>
              </w:rPr>
              <w:t xml:space="preserve"> </w:t>
            </w:r>
            <w:smartTag w:uri="urn:schemas-microsoft-com:office:smarttags" w:element="PostalCode">
              <w:r w:rsidRPr="000B1FCD">
                <w:rPr>
                  <w:rFonts w:ascii="Arial" w:eastAsia="Times New Roman" w:hAnsi="Arial" w:cs="Arial"/>
                  <w:caps/>
                  <w:color w:val="003399"/>
                  <w:sz w:val="16"/>
                  <w:szCs w:val="16"/>
                </w:rPr>
                <w:t>95655</w:t>
              </w:r>
            </w:smartTag>
          </w:smartTag>
        </w:p>
        <w:p w14:paraId="24D7D909" w14:textId="77777777"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</w:pPr>
        </w:p>
        <w:p w14:paraId="07AE05B7" w14:textId="77777777"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jc w:val="right"/>
            <w:rPr>
              <w:rFonts w:ascii="Arial" w:eastAsia="Times New Roman" w:hAnsi="Arial" w:cs="Arial"/>
              <w:caps/>
              <w:color w:val="003399"/>
              <w:sz w:val="16"/>
              <w:szCs w:val="16"/>
              <w:highlight w:val="yellow"/>
            </w:rPr>
          </w:pPr>
          <w:r w:rsidRPr="000B1FCD"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  <w:t xml:space="preserve"> </w:t>
          </w:r>
          <w:r w:rsidRPr="000B1FCD">
            <w:rPr>
              <w:rFonts w:ascii="Arial" w:eastAsia="Times New Roman" w:hAnsi="Arial" w:cs="Arial"/>
              <w:caps/>
              <w:color w:val="003399"/>
              <w:sz w:val="16"/>
              <w:szCs w:val="16"/>
              <w:highlight w:val="yellow"/>
            </w:rPr>
            <w:t>Phone (916) _____</w:t>
          </w:r>
        </w:p>
        <w:p w14:paraId="3A1DEFFC" w14:textId="77777777"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jc w:val="right"/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</w:pPr>
          <w:r w:rsidRPr="000B1FCD">
            <w:rPr>
              <w:rFonts w:ascii="Arial" w:eastAsia="Times New Roman" w:hAnsi="Arial" w:cs="Arial"/>
              <w:caps/>
              <w:color w:val="003399"/>
              <w:sz w:val="16"/>
              <w:szCs w:val="16"/>
              <w:highlight w:val="yellow"/>
            </w:rPr>
            <w:t>Fax (916) _____</w:t>
          </w:r>
          <w:r w:rsidRPr="000B1FCD"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  <w:t xml:space="preserve"> </w:t>
          </w:r>
        </w:p>
        <w:p w14:paraId="298C5A5C" w14:textId="77777777"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jc w:val="right"/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</w:pPr>
          <w:r w:rsidRPr="000B1FCD"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  <w:t xml:space="preserve"> </w:t>
          </w:r>
        </w:p>
      </w:tc>
    </w:tr>
    <w:tr w:rsidR="000B1FCD" w:rsidRPr="000B1FCD" w14:paraId="59ADA9EB" w14:textId="77777777" w:rsidTr="00885182">
      <w:trPr>
        <w:jc w:val="center"/>
      </w:trPr>
      <w:tc>
        <w:tcPr>
          <w:tcW w:w="11250" w:type="dxa"/>
          <w:gridSpan w:val="3"/>
        </w:tcPr>
        <w:p w14:paraId="481145C0" w14:textId="77777777"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jc w:val="center"/>
            <w:rPr>
              <w:rFonts w:ascii="Arial" w:eastAsia="Times New Roman" w:hAnsi="Arial" w:cs="Arial"/>
              <w:b/>
              <w:bCs/>
              <w:caps/>
              <w:color w:val="003399"/>
              <w:spacing w:val="30"/>
              <w:sz w:val="24"/>
              <w:szCs w:val="24"/>
            </w:rPr>
          </w:pPr>
          <w:r w:rsidRPr="000B1FCD">
            <w:rPr>
              <w:rFonts w:ascii="Arial" w:eastAsia="Times New Roman" w:hAnsi="Arial" w:cs="Arial"/>
              <w:b/>
              <w:bCs/>
              <w:caps/>
              <w:color w:val="003399"/>
              <w:spacing w:val="30"/>
              <w:sz w:val="24"/>
              <w:szCs w:val="24"/>
            </w:rPr>
            <w:t>California Emergency Management Agency</w:t>
          </w:r>
        </w:p>
      </w:tc>
    </w:tr>
  </w:tbl>
  <w:p w14:paraId="765C8E09" w14:textId="77777777" w:rsidR="000B1FCD" w:rsidRDefault="000B1FCD" w:rsidP="000B1FC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11250" w:type="dxa"/>
      <w:tblInd w:w="-1152" w:type="dxa"/>
      <w:tblLook w:val="0000" w:firstRow="0" w:lastRow="0" w:firstColumn="0" w:lastColumn="0" w:noHBand="0" w:noVBand="0"/>
    </w:tblPr>
    <w:tblGrid>
      <w:gridCol w:w="3780"/>
      <w:gridCol w:w="4320"/>
      <w:gridCol w:w="3150"/>
    </w:tblGrid>
    <w:tr w:rsidR="009D0259" w:rsidRPr="00647143" w14:paraId="2B94678D" w14:textId="77777777" w:rsidTr="0057106A">
      <w:trPr>
        <w:cantSplit/>
      </w:trPr>
      <w:tc>
        <w:tcPr>
          <w:tcW w:w="3780" w:type="dxa"/>
        </w:tcPr>
        <w:p w14:paraId="4374C481" w14:textId="77777777" w:rsidR="009D0259" w:rsidRPr="00294329" w:rsidRDefault="00294329" w:rsidP="0057106A">
          <w:pPr>
            <w:pStyle w:val="Header"/>
            <w:rPr>
              <w:rFonts w:ascii="Century Gothic" w:hAnsi="Century Gothic" w:cs="Arial"/>
              <w:smallCaps/>
              <w:sz w:val="24"/>
              <w:szCs w:val="24"/>
            </w:rPr>
          </w:pPr>
          <w:r w:rsidRPr="00294329">
            <w:rPr>
              <w:rFonts w:ascii="Century Gothic" w:hAnsi="Century Gothic" w:cs="Arial"/>
              <w:smallCaps/>
              <w:sz w:val="24"/>
              <w:szCs w:val="24"/>
            </w:rPr>
            <w:t>Gavin Newsom</w:t>
          </w:r>
        </w:p>
        <w:p w14:paraId="71A35B22" w14:textId="77777777" w:rsidR="009D0259" w:rsidRPr="00294329" w:rsidRDefault="009D0259" w:rsidP="0057106A">
          <w:pPr>
            <w:pStyle w:val="Header"/>
            <w:rPr>
              <w:rFonts w:ascii="Century Gothic" w:hAnsi="Century Gothic" w:cs="Arial"/>
              <w:smallCaps/>
              <w:sz w:val="24"/>
              <w:szCs w:val="24"/>
            </w:rPr>
          </w:pPr>
          <w:r w:rsidRPr="00294329">
            <w:rPr>
              <w:rFonts w:ascii="Century Gothic" w:hAnsi="Century Gothic" w:cs="Arial"/>
              <w:smallCaps/>
              <w:sz w:val="24"/>
              <w:szCs w:val="24"/>
            </w:rPr>
            <w:t>Governor</w:t>
          </w:r>
        </w:p>
        <w:p w14:paraId="22EC1220" w14:textId="77777777" w:rsidR="009D0259" w:rsidRPr="00647143" w:rsidRDefault="009D0259" w:rsidP="0057106A">
          <w:pPr>
            <w:pStyle w:val="Header"/>
            <w:rPr>
              <w:smallCaps/>
            </w:rPr>
          </w:pPr>
        </w:p>
        <w:p w14:paraId="55802952" w14:textId="77777777" w:rsidR="009D0259" w:rsidRPr="00647143" w:rsidRDefault="009D0259" w:rsidP="0057106A">
          <w:pPr>
            <w:pStyle w:val="Header"/>
            <w:rPr>
              <w:smallCaps/>
            </w:rPr>
          </w:pPr>
        </w:p>
      </w:tc>
      <w:tc>
        <w:tcPr>
          <w:tcW w:w="4320" w:type="dxa"/>
        </w:tcPr>
        <w:p w14:paraId="30BE0482" w14:textId="77777777" w:rsidR="009D0259" w:rsidRPr="00647143" w:rsidRDefault="009D0259" w:rsidP="0057106A">
          <w:pPr>
            <w:pStyle w:val="Header"/>
            <w:jc w:val="center"/>
          </w:pPr>
        </w:p>
        <w:p w14:paraId="04BFC147" w14:textId="77777777" w:rsidR="009D0259" w:rsidRPr="00647143" w:rsidRDefault="009D0259" w:rsidP="0057106A">
          <w:pPr>
            <w:pStyle w:val="Header"/>
            <w:jc w:val="center"/>
            <w:rPr>
              <w:color w:val="336699"/>
            </w:rPr>
          </w:pPr>
          <w:r>
            <w:rPr>
              <w:noProof/>
              <w:sz w:val="15"/>
              <w:szCs w:val="15"/>
            </w:rPr>
            <w:drawing>
              <wp:inline distT="0" distB="0" distL="0" distR="0" wp14:anchorId="46BE1D2B" wp14:editId="0671DECE">
                <wp:extent cx="2238375" cy="876300"/>
                <wp:effectExtent l="19050" t="0" r="9525" b="0"/>
                <wp:docPr id="10" name="Picture 1" descr="CalOES-Horizontal-Small-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alOES-Horizontal-Small-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238375" cy="8763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14:paraId="4B66704C" w14:textId="77777777" w:rsidR="009D0259" w:rsidRPr="00647143" w:rsidRDefault="009D0259" w:rsidP="0057106A">
          <w:pPr>
            <w:pStyle w:val="Header"/>
            <w:rPr>
              <w:sz w:val="16"/>
            </w:rPr>
          </w:pPr>
        </w:p>
      </w:tc>
      <w:tc>
        <w:tcPr>
          <w:tcW w:w="3150" w:type="dxa"/>
        </w:tcPr>
        <w:p w14:paraId="33EEF398" w14:textId="77777777" w:rsidR="009D0259" w:rsidRPr="00294329" w:rsidRDefault="009D0259" w:rsidP="00CE51C8">
          <w:pPr>
            <w:pStyle w:val="Header"/>
            <w:jc w:val="right"/>
            <w:rPr>
              <w:rFonts w:ascii="Century Gothic" w:hAnsi="Century Gothic" w:cs="Arial"/>
              <w:smallCaps/>
              <w:sz w:val="24"/>
              <w:szCs w:val="24"/>
            </w:rPr>
          </w:pPr>
          <w:r w:rsidRPr="00294329">
            <w:rPr>
              <w:rFonts w:ascii="Century Gothic" w:hAnsi="Century Gothic" w:cs="Arial"/>
              <w:smallCaps/>
              <w:sz w:val="24"/>
              <w:szCs w:val="24"/>
            </w:rPr>
            <w:t>Mark S. Ghilarducci</w:t>
          </w:r>
        </w:p>
        <w:p w14:paraId="7103DBD7" w14:textId="77777777" w:rsidR="009D0259" w:rsidRPr="00294329" w:rsidRDefault="009D0259" w:rsidP="0057106A">
          <w:pPr>
            <w:pStyle w:val="Header"/>
            <w:jc w:val="right"/>
            <w:rPr>
              <w:rFonts w:ascii="Century Gothic" w:hAnsi="Century Gothic" w:cs="Arial"/>
              <w:smallCaps/>
              <w:sz w:val="24"/>
              <w:szCs w:val="24"/>
            </w:rPr>
          </w:pPr>
          <w:r w:rsidRPr="00294329">
            <w:rPr>
              <w:rFonts w:ascii="Century Gothic" w:hAnsi="Century Gothic" w:cs="Arial"/>
              <w:smallCaps/>
              <w:sz w:val="24"/>
              <w:szCs w:val="24"/>
            </w:rPr>
            <w:t>Director</w:t>
          </w:r>
        </w:p>
        <w:p w14:paraId="3C15CE34" w14:textId="77777777" w:rsidR="009D0259" w:rsidRPr="00CE51C8" w:rsidRDefault="009D0259" w:rsidP="0057106A">
          <w:pPr>
            <w:pStyle w:val="Header"/>
            <w:jc w:val="right"/>
            <w:rPr>
              <w:rFonts w:ascii="Arial" w:hAnsi="Arial" w:cs="Arial"/>
              <w:sz w:val="24"/>
              <w:szCs w:val="24"/>
            </w:rPr>
          </w:pPr>
        </w:p>
      </w:tc>
    </w:tr>
  </w:tbl>
  <w:p w14:paraId="77554AB6" w14:textId="77777777" w:rsidR="00922735" w:rsidRDefault="00922735" w:rsidP="009D0259">
    <w:pPr>
      <w:pStyle w:val="Header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6"/>
  <w:proofState w:spelling="clean" w:grammar="clean"/>
  <w:attachedTemplate r:id="rId1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3518"/>
    <w:rsid w:val="000214F2"/>
    <w:rsid w:val="00057508"/>
    <w:rsid w:val="000B1FCD"/>
    <w:rsid w:val="001F16D0"/>
    <w:rsid w:val="00267BBC"/>
    <w:rsid w:val="00294329"/>
    <w:rsid w:val="00341858"/>
    <w:rsid w:val="00342B21"/>
    <w:rsid w:val="003D4050"/>
    <w:rsid w:val="004116C8"/>
    <w:rsid w:val="004B69D6"/>
    <w:rsid w:val="00515449"/>
    <w:rsid w:val="00524216"/>
    <w:rsid w:val="005603C8"/>
    <w:rsid w:val="005D3518"/>
    <w:rsid w:val="00681455"/>
    <w:rsid w:val="00711946"/>
    <w:rsid w:val="007678FF"/>
    <w:rsid w:val="0078214A"/>
    <w:rsid w:val="007B45E7"/>
    <w:rsid w:val="00837426"/>
    <w:rsid w:val="00864164"/>
    <w:rsid w:val="00885182"/>
    <w:rsid w:val="008B6693"/>
    <w:rsid w:val="008D6913"/>
    <w:rsid w:val="00922735"/>
    <w:rsid w:val="00964798"/>
    <w:rsid w:val="009B409B"/>
    <w:rsid w:val="009D0259"/>
    <w:rsid w:val="00A044A3"/>
    <w:rsid w:val="00A270F9"/>
    <w:rsid w:val="00A5711A"/>
    <w:rsid w:val="00AC5F65"/>
    <w:rsid w:val="00AD5DD9"/>
    <w:rsid w:val="00B44887"/>
    <w:rsid w:val="00C469A0"/>
    <w:rsid w:val="00CE4FED"/>
    <w:rsid w:val="00CE51C8"/>
    <w:rsid w:val="00D82D14"/>
    <w:rsid w:val="00E10A34"/>
    <w:rsid w:val="00E96E2C"/>
    <w:rsid w:val="00EA1B5D"/>
    <w:rsid w:val="00EC0D51"/>
    <w:rsid w:val="00F23DC7"/>
    <w:rsid w:val="00F40C24"/>
    <w:rsid w:val="00F74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Street"/>
  <w:smartTagType w:namespaceuri="urn:schemas-microsoft-com:office:smarttags" w:name="address"/>
  <w:smartTagType w:namespaceuri="urn:schemas-microsoft-com:office:smarttags" w:name="City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  <w14:docId w14:val="330E906F"/>
  <w15:docId w15:val="{7D589A1A-58A5-49CF-8A80-B3AFEE39B5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70F9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B1F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1FCD"/>
  </w:style>
  <w:style w:type="paragraph" w:styleId="Footer">
    <w:name w:val="footer"/>
    <w:basedOn w:val="Normal"/>
    <w:link w:val="FooterChar"/>
    <w:uiPriority w:val="99"/>
    <w:unhideWhenUsed/>
    <w:rsid w:val="000B1F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1FCD"/>
  </w:style>
  <w:style w:type="paragraph" w:styleId="BalloonText">
    <w:name w:val="Balloon Text"/>
    <w:basedOn w:val="Normal"/>
    <w:link w:val="BalloonTextChar"/>
    <w:uiPriority w:val="99"/>
    <w:semiHidden/>
    <w:unhideWhenUsed/>
    <w:rsid w:val="000B1F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1FC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customXml" Target="../customXml/item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2.xml"/><Relationship Id="rId5" Type="http://schemas.openxmlformats.org/officeDocument/2006/relationships/endnotes" Target="endnotes.xml"/><Relationship Id="rId10" Type="http://schemas.openxmlformats.org/officeDocument/2006/relationships/customXml" Target="../customXml/item1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LEVSD\10%20-%20TEMPLATES\RFP\RFP\Proposal%20Cover%20Shee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Grant Doc" ma:contentTypeID="0x010100A3C0AE248FC7AE4A8F6A9800E77547E60300340274D454FAD549ADA32EE3090930A1" ma:contentTypeVersion="12" ma:contentTypeDescription="" ma:contentTypeScope="" ma:versionID="56e08d106be8591c4b1d2382d9144537">
  <xsd:schema xmlns:xsd="http://www.w3.org/2001/XMLSchema" xmlns:xs="http://www.w3.org/2001/XMLSchema" xmlns:p="http://schemas.microsoft.com/office/2006/metadata/properties" xmlns:ns2="0a8bad6b-f581-42d1-a937-dbda95349e24" xmlns:ns3="a0d340ad-cd6a-4082-9182-3cd143d86d41" targetNamespace="http://schemas.microsoft.com/office/2006/metadata/properties" ma:root="true" ma:fieldsID="6e89f5fcb3223c5d99a5903bd9a02de2" ns2:_="" ns3:_="">
    <xsd:import namespace="0a8bad6b-f581-42d1-a937-dbda95349e24"/>
    <xsd:import namespace="a0d340ad-cd6a-4082-9182-3cd143d86d41"/>
    <xsd:element name="properties">
      <xsd:complexType>
        <xsd:sequence>
          <xsd:element name="documentManagement">
            <xsd:complexType>
              <xsd:all>
                <xsd:element ref="ns2:oesGrantDocType"/>
                <xsd:element ref="ns2:oesRollupDescription" minOccurs="0"/>
                <xsd:element ref="ns2:h91dd47120624aa8a205903f7dc28ad4" minOccurs="0"/>
                <xsd:element ref="ns2:TaxCatchAll" minOccurs="0"/>
                <xsd:element ref="ns2:TaxCatchAllLabel" minOccurs="0"/>
                <xsd:element ref="ns3:oesAssociatedGrant" minOccurs="0"/>
                <xsd:element ref="ns3:oesDisplayOn" minOccurs="0"/>
                <xsd:element ref="ns2:oesGroupBy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8bad6b-f581-42d1-a937-dbda95349e24" elementFormDefault="qualified">
    <xsd:import namespace="http://schemas.microsoft.com/office/2006/documentManagement/types"/>
    <xsd:import namespace="http://schemas.microsoft.com/office/infopath/2007/PartnerControls"/>
    <xsd:element name="oesGrantDocType" ma:index="2" ma:displayName="Grant Doc Type" ma:internalName="oesGrantDocType" ma:readOnly="false">
      <xsd:simpleType>
        <xsd:restriction base="dms:Text">
          <xsd:maxLength value="255"/>
        </xsd:restriction>
      </xsd:simpleType>
    </xsd:element>
    <xsd:element name="oesRollupDescription" ma:index="3" nillable="true" ma:displayName="Rollup Description" ma:description="Use this for a brief description of the item, which will be displayed on the page." ma:internalName="oesRollupDescription" ma:readOnly="false">
      <xsd:simpleType>
        <xsd:restriction base="dms:Note">
          <xsd:maxLength value="255"/>
        </xsd:restriction>
      </xsd:simpleType>
    </xsd:element>
    <xsd:element name="h91dd47120624aa8a205903f7dc28ad4" ma:index="9" ma:taxonomy="true" ma:internalName="h91dd47120624aa8a205903f7dc28ad4" ma:taxonomyFieldName="oesDivision" ma:displayName="Cal OES Division" ma:readOnly="false" ma:default="" ma:fieldId="{191dd471-2062-4aa8-a205-903f7dc28ad4}" ma:sspId="ed650271-3da9-459d-b38c-75915af8c2ed" ma:termSetId="35129ea4-2b69-4523-92bc-aa23dc2aa4f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0" nillable="true" ma:displayName="Taxonomy Catch All Column" ma:hidden="true" ma:list="{eeb0fb86-bc12-4cb3-92ad-dd6aef4c6903}" ma:internalName="TaxCatchAll" ma:showField="CatchAllData" ma:web="0a8bad6b-f581-42d1-a937-dbda95349e2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1" nillable="true" ma:displayName="Taxonomy Catch All Column1" ma:hidden="true" ma:list="{eeb0fb86-bc12-4cb3-92ad-dd6aef4c6903}" ma:internalName="TaxCatchAllLabel" ma:readOnly="true" ma:showField="CatchAllDataLabel" ma:web="0a8bad6b-f581-42d1-a937-dbda95349e2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esGroupBy" ma:index="16" ma:displayName="Group By" ma:description="Use this field to group items together based on a common group name." ma:internalName="oesGroupBy" ma:readOnly="false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d340ad-cd6a-4082-9182-3cd143d86d41" elementFormDefault="qualified">
    <xsd:import namespace="http://schemas.microsoft.com/office/2006/documentManagement/types"/>
    <xsd:import namespace="http://schemas.microsoft.com/office/infopath/2007/PartnerControls"/>
    <xsd:element name="oesAssociatedGrant" ma:index="14" nillable="true" ma:displayName="Associated Grant" ma:description="Select the Grant this document is associated with." ma:list="{512b5371-720c-4bf0-aefd-1a23a08fad18}" ma:internalName="oesAssociatedGrant" ma:readOnly="false" ma:showField="Title" ma:requiredMultiChoice="tru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esDisplayOn" ma:index="15" nillable="true" ma:displayName="Display On" ma:list="{96b1661d-e62c-4a0d-8211-5e05f0f3b9cc}" ma:internalName="oesDisplayOn" ma:readOnly="false" ma:showField="Titl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3" ma:displayName="Content Type"/>
        <xsd:element ref="dc:title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esRollupDescription xmlns="0a8bad6b-f581-42d1-a937-dbda95349e24">Word Document Template for Proposal Cover Sheet</oesRollupDescription>
    <oesGroupBy xmlns="0a8bad6b-f581-42d1-a937-dbda95349e24">RFP</oesGroupBy>
    <oesDisplayOn xmlns="a0d340ad-cd6a-4082-9182-3cd143d86d41">
      <Value>6</Value>
    </oesDisplayOn>
    <h91dd47120624aa8a205903f7dc28ad4 xmlns="0a8bad6b-f581-42d1-a937-dbda95349e24">
      <Terms xmlns="http://schemas.microsoft.com/office/infopath/2007/PartnerControls">
        <TermInfo xmlns="http://schemas.microsoft.com/office/infopath/2007/PartnerControls">
          <TermName xmlns="http://schemas.microsoft.com/office/infopath/2007/PartnerControls">Grants Management</TermName>
          <TermId xmlns="http://schemas.microsoft.com/office/infopath/2007/PartnerControls">88e6ea72-4099-4392-a3d0-f6e6d0739699</TermId>
        </TermInfo>
      </Terms>
    </h91dd47120624aa8a205903f7dc28ad4>
    <TaxCatchAll xmlns="0a8bad6b-f581-42d1-a937-dbda95349e24">
      <Value>21</Value>
    </TaxCatchAll>
    <oesGrantDocType xmlns="0a8bad6b-f581-42d1-a937-dbda95349e24">RFP</oesGrantDocType>
    <oesAssociatedGrant xmlns="a0d340ad-cd6a-4082-9182-3cd143d86d41">
      <Value>461</Value>
    </oesAssociatedGrant>
  </documentManagement>
</p:properties>
</file>

<file path=customXml/itemProps1.xml><?xml version="1.0" encoding="utf-8"?>
<ds:datastoreItem xmlns:ds="http://schemas.openxmlformats.org/officeDocument/2006/customXml" ds:itemID="{51AED2BB-11AC-42D0-AC78-25C39FC6CB45}"/>
</file>

<file path=customXml/itemProps2.xml><?xml version="1.0" encoding="utf-8"?>
<ds:datastoreItem xmlns:ds="http://schemas.openxmlformats.org/officeDocument/2006/customXml" ds:itemID="{BC89030D-E138-44D9-844A-DFD6F7835975}"/>
</file>

<file path=customXml/itemProps3.xml><?xml version="1.0" encoding="utf-8"?>
<ds:datastoreItem xmlns:ds="http://schemas.openxmlformats.org/officeDocument/2006/customXml" ds:itemID="{2D9D4A0D-5B8B-4130-A3C6-0B491607C409}"/>
</file>

<file path=docProps/app.xml><?xml version="1.0" encoding="utf-8"?>
<Properties xmlns="http://schemas.openxmlformats.org/officeDocument/2006/extended-properties" xmlns:vt="http://schemas.openxmlformats.org/officeDocument/2006/docPropsVTypes">
  <Template>Proposal Cover Sheet</Template>
  <TotalTime>1</TotalTime>
  <Pages>1</Pages>
  <Words>27</Words>
  <Characters>155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Department of Technology Services</Company>
  <LinksUpToDate>false</LinksUpToDate>
  <CharactersWithSpaces>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XY21 RFP Proposal Cover Sheet.doc</dc:title>
  <dc:creator>Pollard, Elizabeth@CalOES</dc:creator>
  <cp:lastModifiedBy>Molina, Jim@CalOES</cp:lastModifiedBy>
  <cp:revision>2</cp:revision>
  <cp:lastPrinted>2018-06-29T22:43:00Z</cp:lastPrinted>
  <dcterms:created xsi:type="dcterms:W3CDTF">2021-06-28T17:40:00Z</dcterms:created>
  <dcterms:modified xsi:type="dcterms:W3CDTF">2021-06-28T17:40:00Z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0x010100A3C0AE248FC7AE4A8F6A9800E77547E60300340274D454FAD549ADA32EE3090930A1</vt:lpwstr>
  </property>
  <property fmtid="{D5CDD505-2E9C-101B-9397-08002B2CF9AE}" pid="3" name="oesDivision">
    <vt:lpwstr>21;#Grants Management|88e6ea72-4099-4392-a3d0-f6e6d0739699</vt:lpwstr>
  </property>
</Properties>
</file>