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A05C9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725CA93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67D386FA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38EE1E6E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2212343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2F6AA635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297712E0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581BEA20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41F1A3CB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6E25783D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2E829FAB" w14:textId="77777777" w:rsidR="00711946" w:rsidRPr="00294329" w:rsidRDefault="00137636" w:rsidP="0063065B">
      <w:pPr>
        <w:pStyle w:val="Heading1"/>
      </w:pPr>
      <w:bookmarkStart w:id="0" w:name="_Hlk72842821"/>
      <w:r>
        <w:t>SEXUAL ASSAULT RESPONSE TEAM (XS)</w:t>
      </w:r>
      <w:r w:rsidR="00EA1B5D" w:rsidRPr="00294329">
        <w:t xml:space="preserve"> PROGRAM</w:t>
      </w:r>
    </w:p>
    <w:bookmarkEnd w:id="0"/>
    <w:p w14:paraId="64341EFD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3E95AEC5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0F5E93C3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3A574B4D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294329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294329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41F089F0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43E8822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49D69E7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498AE65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70B39C00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3574AAA1" w14:textId="77777777" w:rsidR="00A270F9" w:rsidRPr="00341858" w:rsidRDefault="00A270F9" w:rsidP="00711946"/>
    <w:sectPr w:rsidR="00A270F9" w:rsidRPr="00341858" w:rsidSect="00922735">
      <w:headerReference w:type="default" r:id="rId6"/>
      <w:headerReference w:type="first" r:id="rId7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BA5DB" w14:textId="77777777" w:rsidR="009A2A10" w:rsidRDefault="009A2A10" w:rsidP="000B1FCD">
      <w:pPr>
        <w:spacing w:after="0" w:line="240" w:lineRule="auto"/>
      </w:pPr>
      <w:r>
        <w:separator/>
      </w:r>
    </w:p>
  </w:endnote>
  <w:endnote w:type="continuationSeparator" w:id="0">
    <w:p w14:paraId="479C71DA" w14:textId="77777777" w:rsidR="009A2A10" w:rsidRDefault="009A2A10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AF88B8" w14:textId="77777777" w:rsidR="009A2A10" w:rsidRDefault="009A2A10" w:rsidP="000B1FCD">
      <w:pPr>
        <w:spacing w:after="0" w:line="240" w:lineRule="auto"/>
      </w:pPr>
      <w:r>
        <w:separator/>
      </w:r>
    </w:p>
  </w:footnote>
  <w:footnote w:type="continuationSeparator" w:id="0">
    <w:p w14:paraId="63965E0B" w14:textId="77777777" w:rsidR="009A2A10" w:rsidRDefault="009A2A10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7BAE6A4F" w14:textId="77777777" w:rsidTr="00885182">
      <w:trPr>
        <w:cantSplit/>
        <w:jc w:val="center"/>
      </w:trPr>
      <w:tc>
        <w:tcPr>
          <w:tcW w:w="4140" w:type="dxa"/>
        </w:tcPr>
        <w:p w14:paraId="6F434FA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City">
            <w:smartTag w:uri="urn:schemas-microsoft-com:office:smarttags" w:element="plac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045493FE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3BBE195E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06DFF76E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proofErr w:type="gramStart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</w:t>
          </w:r>
          <w:proofErr w:type="gramEnd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Bettenhausen</w:t>
          </w:r>
        </w:p>
        <w:p w14:paraId="5923E6F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5161624F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5838F2BA" wp14:editId="1BC4A237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200547D8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Street">
            <w:smartTag w:uri="urn:schemas-microsoft-com:office:smarttags" w:element="address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05A1E67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2F13112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09863900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7D45661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6A69E621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17B9986D" w14:textId="77777777" w:rsidTr="00885182">
      <w:trPr>
        <w:jc w:val="center"/>
      </w:trPr>
      <w:tc>
        <w:tcPr>
          <w:tcW w:w="11250" w:type="dxa"/>
          <w:gridSpan w:val="3"/>
        </w:tcPr>
        <w:p w14:paraId="6D314F3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4619492A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1E9434A4" w14:textId="77777777" w:rsidTr="0057106A">
      <w:trPr>
        <w:cantSplit/>
      </w:trPr>
      <w:tc>
        <w:tcPr>
          <w:tcW w:w="3780" w:type="dxa"/>
        </w:tcPr>
        <w:p w14:paraId="769557FB" w14:textId="77777777" w:rsidR="009D0259" w:rsidRPr="00294329" w:rsidRDefault="00294329" w:rsidP="00002C82">
          <w:pPr>
            <w:pStyle w:val="Header"/>
            <w:ind w:left="330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5A5D2EDE" w14:textId="77777777" w:rsidR="009D0259" w:rsidRPr="00294329" w:rsidRDefault="009D0259" w:rsidP="00002C82">
          <w:pPr>
            <w:pStyle w:val="Header"/>
            <w:ind w:left="330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43DBF010" w14:textId="77777777" w:rsidR="009D0259" w:rsidRPr="00647143" w:rsidRDefault="009D0259" w:rsidP="00002C82">
          <w:pPr>
            <w:pStyle w:val="Header"/>
            <w:ind w:left="330"/>
            <w:rPr>
              <w:smallCaps/>
            </w:rPr>
          </w:pPr>
        </w:p>
        <w:p w14:paraId="6795617D" w14:textId="77777777" w:rsidR="009D0259" w:rsidRPr="00647143" w:rsidRDefault="009D0259" w:rsidP="00002C82">
          <w:pPr>
            <w:pStyle w:val="Header"/>
            <w:ind w:left="330"/>
            <w:rPr>
              <w:smallCaps/>
            </w:rPr>
          </w:pPr>
        </w:p>
      </w:tc>
      <w:tc>
        <w:tcPr>
          <w:tcW w:w="4320" w:type="dxa"/>
        </w:tcPr>
        <w:p w14:paraId="68C9E3C8" w14:textId="77777777" w:rsidR="009D0259" w:rsidRPr="00647143" w:rsidRDefault="009D0259" w:rsidP="0057106A">
          <w:pPr>
            <w:pStyle w:val="Header"/>
            <w:jc w:val="center"/>
          </w:pPr>
        </w:p>
        <w:p w14:paraId="243454A9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618FC6E2" wp14:editId="63CDC110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06A0AB8B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5CE1A64C" w14:textId="77777777" w:rsidR="009D0259" w:rsidRPr="00294329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57B5914B" w14:textId="77777777" w:rsidR="009D0259" w:rsidRPr="00294329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6B93C25C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36B43CBD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636"/>
    <w:rsid w:val="00002C82"/>
    <w:rsid w:val="000214F2"/>
    <w:rsid w:val="00057508"/>
    <w:rsid w:val="000B1FCD"/>
    <w:rsid w:val="00137636"/>
    <w:rsid w:val="001F16D0"/>
    <w:rsid w:val="00267BBC"/>
    <w:rsid w:val="00294329"/>
    <w:rsid w:val="00341858"/>
    <w:rsid w:val="00342B21"/>
    <w:rsid w:val="003D4050"/>
    <w:rsid w:val="004B69D6"/>
    <w:rsid w:val="00515449"/>
    <w:rsid w:val="00524216"/>
    <w:rsid w:val="005603C8"/>
    <w:rsid w:val="0063065B"/>
    <w:rsid w:val="00681455"/>
    <w:rsid w:val="00711946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A2A10"/>
    <w:rsid w:val="009B409B"/>
    <w:rsid w:val="009D0259"/>
    <w:rsid w:val="00A044A3"/>
    <w:rsid w:val="00A270F9"/>
    <w:rsid w:val="00A5711A"/>
    <w:rsid w:val="00AC5F65"/>
    <w:rsid w:val="00B44887"/>
    <w:rsid w:val="00C469A0"/>
    <w:rsid w:val="00CE51C8"/>
    <w:rsid w:val="00D82D14"/>
    <w:rsid w:val="00E10A34"/>
    <w:rsid w:val="00E96E2C"/>
    <w:rsid w:val="00EA1B5D"/>
    <w:rsid w:val="00EC0D51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792F8083"/>
  <w15:docId w15:val="{6F4F17E3-445E-42E1-917B-E3DBD86BF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065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Century Gothic" w:eastAsia="Times New Roman" w:hAnsi="Century Gothic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3065B"/>
    <w:rPr>
      <w:rFonts w:ascii="Century Gothic" w:eastAsia="Times New Roman" w:hAnsi="Century Gothic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VSD\6%20Unit%20-%20Sexual%20Assault\7%20Program%20-%20XS%20(Sexual%20Assault%20Response%20Team%20Program)\XS21\RFP%20XS21\Proposal%20Cover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Microsoft Word document of cover page for RFP.</oesRollupDescription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452</Value>
    </oesAssociatedGrant>
  </documentManagement>
</p:properties>
</file>

<file path=customXml/itemProps1.xml><?xml version="1.0" encoding="utf-8"?>
<ds:datastoreItem xmlns:ds="http://schemas.openxmlformats.org/officeDocument/2006/customXml" ds:itemID="{581B3379-3EF2-411A-9E09-8517539AF09C}"/>
</file>

<file path=customXml/itemProps2.xml><?xml version="1.0" encoding="utf-8"?>
<ds:datastoreItem xmlns:ds="http://schemas.openxmlformats.org/officeDocument/2006/customXml" ds:itemID="{9A137CCB-C3B6-4E3A-BB99-1B1E3EF4EBDC}"/>
</file>

<file path=customXml/itemProps3.xml><?xml version="1.0" encoding="utf-8"?>
<ds:datastoreItem xmlns:ds="http://schemas.openxmlformats.org/officeDocument/2006/customXml" ds:itemID="{CBDFAF53-A349-4EA9-964D-9A7427136E68}"/>
</file>

<file path=docProps/app.xml><?xml version="1.0" encoding="utf-8"?>
<Properties xmlns="http://schemas.openxmlformats.org/officeDocument/2006/extended-properties" xmlns:vt="http://schemas.openxmlformats.org/officeDocument/2006/docPropsVTypes">
  <Template>Proposal Cover Sheet</Template>
  <TotalTime>5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2021-22 Sexual Assault Response Team (XS) Program RFP Cover</dc:title>
  <dc:creator>Madlangbayan, Gina@CalOES</dc:creator>
  <dc:description>2021-22 Sexual Assault Response Team (XS) Program RFP Cover</dc:description>
  <cp:lastModifiedBy>Molina, Jim@CalOES</cp:lastModifiedBy>
  <cp:revision>3</cp:revision>
  <cp:lastPrinted>2018-06-29T22:43:00Z</cp:lastPrinted>
  <dcterms:created xsi:type="dcterms:W3CDTF">2021-02-10T21:45:00Z</dcterms:created>
  <dcterms:modified xsi:type="dcterms:W3CDTF">2021-05-25T19:48:00Z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