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0D114" w14:textId="77777777"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76A1E652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3C0DD3DF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7985E40E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208AE952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C25A890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1BC05184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14:paraId="3C03E715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CC4D7F5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14:paraId="269DCF36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0F23122D" w14:textId="77777777" w:rsidR="00711946" w:rsidRPr="00294329" w:rsidRDefault="00725562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725562">
        <w:rPr>
          <w:rFonts w:ascii="Century Gothic" w:eastAsia="Times New Roman" w:hAnsi="Century Gothic" w:cs="Arial"/>
          <w:b/>
          <w:bCs/>
          <w:sz w:val="24"/>
          <w:szCs w:val="24"/>
        </w:rPr>
        <w:t>LAW ENFORCEMENT SPECIALIZED UNITS</w:t>
      </w:r>
      <w:r w:rsidR="00711946" w:rsidRPr="00725562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</w:t>
      </w:r>
      <w:r w:rsidRPr="00725562">
        <w:rPr>
          <w:rFonts w:ascii="Century Gothic" w:eastAsia="Times New Roman" w:hAnsi="Century Gothic" w:cs="Arial"/>
          <w:b/>
          <w:bCs/>
          <w:sz w:val="24"/>
          <w:szCs w:val="24"/>
        </w:rPr>
        <w:t>(LE</w:t>
      </w:r>
      <w:r w:rsidR="00EA1B5D" w:rsidRPr="00725562">
        <w:rPr>
          <w:rFonts w:ascii="Century Gothic" w:eastAsia="Times New Roman" w:hAnsi="Century Gothic" w:cs="Arial"/>
          <w:b/>
          <w:bCs/>
          <w:sz w:val="24"/>
          <w:szCs w:val="24"/>
        </w:rPr>
        <w:t>)</w:t>
      </w:r>
      <w:r w:rsidR="00EA1B5D" w:rsidRPr="00294329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PROGRAM</w:t>
      </w:r>
    </w:p>
    <w:p w14:paraId="4F7D0DBB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0B84A06B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A0AE868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14:paraId="0F82DF30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294329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294329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14:paraId="2AB8DC3A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10E561D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14:paraId="4AE7DEA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C55B38A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ED58D2D" w14:textId="77777777"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14:paraId="2195BB3C" w14:textId="77777777" w:rsidR="00A270F9" w:rsidRPr="00341858" w:rsidRDefault="00A270F9" w:rsidP="00711946"/>
    <w:sectPr w:rsidR="00A270F9" w:rsidRPr="00341858" w:rsidSect="00922735">
      <w:headerReference w:type="default" r:id="rId6"/>
      <w:headerReference w:type="first" r:id="rId7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D044CF" w14:textId="77777777" w:rsidR="00571CCC" w:rsidRDefault="00571CCC" w:rsidP="000B1FCD">
      <w:pPr>
        <w:spacing w:after="0" w:line="240" w:lineRule="auto"/>
      </w:pPr>
      <w:r>
        <w:separator/>
      </w:r>
    </w:p>
  </w:endnote>
  <w:endnote w:type="continuationSeparator" w:id="0">
    <w:p w14:paraId="4E73B61F" w14:textId="77777777" w:rsidR="00571CCC" w:rsidRDefault="00571CCC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7503EF" w14:textId="77777777" w:rsidR="00571CCC" w:rsidRDefault="00571CCC" w:rsidP="000B1FCD">
      <w:pPr>
        <w:spacing w:after="0" w:line="240" w:lineRule="auto"/>
      </w:pPr>
      <w:r>
        <w:separator/>
      </w:r>
    </w:p>
  </w:footnote>
  <w:footnote w:type="continuationSeparator" w:id="0">
    <w:p w14:paraId="3534C7C9" w14:textId="77777777" w:rsidR="00571CCC" w:rsidRDefault="00571CCC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14:paraId="7D390FB0" w14:textId="77777777" w:rsidTr="00885182">
      <w:trPr>
        <w:cantSplit/>
        <w:jc w:val="center"/>
      </w:trPr>
      <w:tc>
        <w:tcPr>
          <w:tcW w:w="4140" w:type="dxa"/>
        </w:tcPr>
        <w:p w14:paraId="0DCD5AA7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City">
            <w:smartTag w:uri="urn:schemas-microsoft-com:office:smarttags" w:element="plac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14:paraId="1A1B761D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14:paraId="2A8EE7E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4763CA6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proofErr w:type="gramStart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</w:t>
          </w:r>
          <w:proofErr w:type="gramEnd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Bettenhausen</w:t>
          </w:r>
        </w:p>
        <w:p w14:paraId="5A57EB4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14:paraId="79EA5FFA" w14:textId="77777777"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 wp14:anchorId="6D38C749" wp14:editId="364220D3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14:paraId="2F7101D1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Street">
            <w:smartTag w:uri="urn:schemas-microsoft-com:office:smarttags" w:element="address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14:paraId="1D5F7C7B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14:paraId="73372E15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26EFCCB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14:paraId="588CA640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14:paraId="26D2BA1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14:paraId="7490F19C" w14:textId="77777777" w:rsidTr="00885182">
      <w:trPr>
        <w:jc w:val="center"/>
      </w:trPr>
      <w:tc>
        <w:tcPr>
          <w:tcW w:w="11250" w:type="dxa"/>
          <w:gridSpan w:val="3"/>
        </w:tcPr>
        <w:p w14:paraId="111BDA4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14:paraId="7791F37E" w14:textId="77777777"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14:paraId="434FBB4F" w14:textId="77777777" w:rsidTr="0057106A">
      <w:trPr>
        <w:cantSplit/>
      </w:trPr>
      <w:tc>
        <w:tcPr>
          <w:tcW w:w="3780" w:type="dxa"/>
        </w:tcPr>
        <w:p w14:paraId="1CCD775E" w14:textId="77777777" w:rsidR="009D0259" w:rsidRPr="00294329" w:rsidRDefault="0029432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14:paraId="116913D6" w14:textId="77777777" w:rsidR="009D0259" w:rsidRPr="00294329" w:rsidRDefault="009D025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14:paraId="072AC58C" w14:textId="77777777" w:rsidR="009D0259" w:rsidRPr="00647143" w:rsidRDefault="009D0259" w:rsidP="0057106A">
          <w:pPr>
            <w:pStyle w:val="Header"/>
            <w:rPr>
              <w:smallCaps/>
            </w:rPr>
          </w:pPr>
        </w:p>
        <w:p w14:paraId="0EE9464F" w14:textId="77777777" w:rsidR="009D0259" w:rsidRPr="00647143" w:rsidRDefault="009D0259" w:rsidP="0057106A">
          <w:pPr>
            <w:pStyle w:val="Header"/>
            <w:rPr>
              <w:smallCaps/>
            </w:rPr>
          </w:pPr>
        </w:p>
      </w:tc>
      <w:tc>
        <w:tcPr>
          <w:tcW w:w="4320" w:type="dxa"/>
        </w:tcPr>
        <w:p w14:paraId="263AEBE3" w14:textId="77777777" w:rsidR="009D0259" w:rsidRPr="00647143" w:rsidRDefault="009D0259" w:rsidP="0057106A">
          <w:pPr>
            <w:pStyle w:val="Header"/>
            <w:jc w:val="center"/>
          </w:pPr>
        </w:p>
        <w:p w14:paraId="3D783D3B" w14:textId="77777777"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21F2084F" wp14:editId="5D358761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8D1CB23" w14:textId="77777777"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14:paraId="336ADB3A" w14:textId="77777777" w:rsidR="009D0259" w:rsidRPr="00294329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Mark S. Ghilarducci</w:t>
          </w:r>
        </w:p>
        <w:p w14:paraId="25690DEC" w14:textId="77777777" w:rsidR="009D0259" w:rsidRPr="00294329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4A47E602" w14:textId="77777777"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64D1A4B5" w14:textId="77777777"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562"/>
    <w:rsid w:val="000214F2"/>
    <w:rsid w:val="00057508"/>
    <w:rsid w:val="000B1FCD"/>
    <w:rsid w:val="00181FD1"/>
    <w:rsid w:val="001F16D0"/>
    <w:rsid w:val="00267BBC"/>
    <w:rsid w:val="00294329"/>
    <w:rsid w:val="00341858"/>
    <w:rsid w:val="00342B21"/>
    <w:rsid w:val="003D4050"/>
    <w:rsid w:val="004B69D6"/>
    <w:rsid w:val="00515449"/>
    <w:rsid w:val="00524216"/>
    <w:rsid w:val="005603C8"/>
    <w:rsid w:val="00571CCC"/>
    <w:rsid w:val="00681455"/>
    <w:rsid w:val="00711946"/>
    <w:rsid w:val="00725562"/>
    <w:rsid w:val="007678FF"/>
    <w:rsid w:val="0078214A"/>
    <w:rsid w:val="007B45E7"/>
    <w:rsid w:val="00837426"/>
    <w:rsid w:val="00864164"/>
    <w:rsid w:val="00885182"/>
    <w:rsid w:val="008B6693"/>
    <w:rsid w:val="008D6913"/>
    <w:rsid w:val="00922735"/>
    <w:rsid w:val="00964798"/>
    <w:rsid w:val="009B409B"/>
    <w:rsid w:val="009D0259"/>
    <w:rsid w:val="00A044A3"/>
    <w:rsid w:val="00A270F9"/>
    <w:rsid w:val="00A5711A"/>
    <w:rsid w:val="00AC5F65"/>
    <w:rsid w:val="00B44887"/>
    <w:rsid w:val="00C469A0"/>
    <w:rsid w:val="00CE51C8"/>
    <w:rsid w:val="00D82D14"/>
    <w:rsid w:val="00E10A34"/>
    <w:rsid w:val="00E96E2C"/>
    <w:rsid w:val="00EA1B5D"/>
    <w:rsid w:val="00EC0D51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2807A43"/>
  <w15:docId w15:val="{D1BF4209-70B2-4DA0-90D0-D834A5315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VSD\2%20Unit%20-%20Law%20Enforcement%20&amp;%20Victim%20Services\8%20Program%20LE%20-%20Law%20Enforcement%20Specialized%20Units\LE%2021\RFP\Proposal%20Cover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Template: Proposal Cover Sheet</oesRollupDescription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474</Value>
    </oesAssociatedGrant>
  </documentManagement>
</p:properties>
</file>

<file path=customXml/itemProps1.xml><?xml version="1.0" encoding="utf-8"?>
<ds:datastoreItem xmlns:ds="http://schemas.openxmlformats.org/officeDocument/2006/customXml" ds:itemID="{D7F1DFE9-D9D2-4A12-AF62-E973C63FC90A}"/>
</file>

<file path=customXml/itemProps2.xml><?xml version="1.0" encoding="utf-8"?>
<ds:datastoreItem xmlns:ds="http://schemas.openxmlformats.org/officeDocument/2006/customXml" ds:itemID="{037F8AF8-1A46-47C6-AAC8-092D5F5A0AD9}"/>
</file>

<file path=customXml/itemProps3.xml><?xml version="1.0" encoding="utf-8"?>
<ds:datastoreItem xmlns:ds="http://schemas.openxmlformats.org/officeDocument/2006/customXml" ds:itemID="{9A5B1E73-4839-434B-B33A-694B67A849C4}"/>
</file>

<file path=docProps/app.xml><?xml version="1.0" encoding="utf-8"?>
<Properties xmlns="http://schemas.openxmlformats.org/officeDocument/2006/extended-properties" xmlns:vt="http://schemas.openxmlformats.org/officeDocument/2006/docPropsVTypes">
  <Template>Proposal Cover Sheet</Template>
  <TotalTime>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LE21 Proposal Cover Sheet</dc:title>
  <dc:creator>Stupak, Olga@CalOES</dc:creator>
  <cp:keywords>LE21 Proposal Cover Sheet</cp:keywords>
  <cp:lastModifiedBy>Molina, Jim@CalOES</cp:lastModifiedBy>
  <cp:revision>2</cp:revision>
  <cp:lastPrinted>2018-06-29T22:43:00Z</cp:lastPrinted>
  <dcterms:created xsi:type="dcterms:W3CDTF">2021-05-20T22:43:00Z</dcterms:created>
  <dcterms:modified xsi:type="dcterms:W3CDTF">2021-07-15T20:11:00Z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