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:rsidR="00711946" w:rsidRPr="00294329" w:rsidRDefault="00BE06A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BE06A6">
        <w:rPr>
          <w:rFonts w:ascii="Century Gothic" w:eastAsia="Times New Roman" w:hAnsi="Century Gothic" w:cs="Arial"/>
          <w:b/>
          <w:bCs/>
          <w:sz w:val="24"/>
          <w:szCs w:val="24"/>
        </w:rPr>
        <w:t>CHILD ABUSE TREATMENT</w:t>
      </w:r>
      <w:r w:rsidR="00711946" w:rsidRPr="00BE06A6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</w:t>
      </w:r>
      <w:r w:rsidR="00EA1B5D" w:rsidRPr="00BE06A6">
        <w:rPr>
          <w:rFonts w:ascii="Century Gothic" w:eastAsia="Times New Roman" w:hAnsi="Century Gothic" w:cs="Arial"/>
          <w:b/>
          <w:bCs/>
          <w:sz w:val="24"/>
          <w:szCs w:val="24"/>
        </w:rPr>
        <w:t>(</w:t>
      </w:r>
      <w:r w:rsidRPr="00BE06A6">
        <w:rPr>
          <w:rFonts w:ascii="Century Gothic" w:eastAsia="Times New Roman" w:hAnsi="Century Gothic" w:cs="Arial"/>
          <w:b/>
          <w:bCs/>
          <w:sz w:val="24"/>
          <w:szCs w:val="24"/>
        </w:rPr>
        <w:t>AT)</w:t>
      </w:r>
      <w:r w:rsidR="00EA1B5D" w:rsidRPr="00BE06A6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PROGRAM</w:t>
      </w: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294329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294329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:rsidR="00A270F9" w:rsidRPr="00341858" w:rsidRDefault="00A270F9" w:rsidP="00711946">
      <w:bookmarkStart w:id="0" w:name="_GoBack"/>
      <w:bookmarkEnd w:id="0"/>
    </w:p>
    <w:sectPr w:rsidR="00A270F9" w:rsidRPr="00341858" w:rsidSect="00922735">
      <w:headerReference w:type="default" r:id="rId6"/>
      <w:headerReference w:type="first" r:id="rId7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6A6" w:rsidRDefault="00BE06A6" w:rsidP="000B1FCD">
      <w:pPr>
        <w:spacing w:after="0" w:line="240" w:lineRule="auto"/>
      </w:pPr>
      <w:r>
        <w:separator/>
      </w:r>
    </w:p>
  </w:endnote>
  <w:endnote w:type="continuationSeparator" w:id="0">
    <w:p w:rsidR="00BE06A6" w:rsidRDefault="00BE06A6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6A6" w:rsidRDefault="00BE06A6" w:rsidP="000B1FCD">
      <w:pPr>
        <w:spacing w:after="0" w:line="240" w:lineRule="auto"/>
      </w:pPr>
      <w:r>
        <w:separator/>
      </w:r>
    </w:p>
  </w:footnote>
  <w:footnote w:type="continuationSeparator" w:id="0">
    <w:p w:rsidR="00BE06A6" w:rsidRDefault="00BE06A6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:rsidTr="00885182">
      <w:trPr>
        <w:cantSplit/>
        <w:jc w:val="center"/>
      </w:trPr>
      <w:tc>
        <w:tcPr>
          <w:tcW w:w="4140" w:type="dxa"/>
        </w:tcPr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City">
            <w:smartTag w:uri="urn:schemas-microsoft-com:office:smarttags" w:element="plac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 Bettenhausen</w:t>
          </w: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Street">
            <w:smartTag w:uri="urn:schemas-microsoft-com:office:smarttags" w:element="address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:rsidTr="00885182">
      <w:trPr>
        <w:jc w:val="center"/>
      </w:trPr>
      <w:tc>
        <w:tcPr>
          <w:tcW w:w="11250" w:type="dxa"/>
          <w:gridSpan w:val="3"/>
        </w:tcPr>
        <w:p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:rsidTr="0057106A">
      <w:trPr>
        <w:cantSplit/>
      </w:trPr>
      <w:tc>
        <w:tcPr>
          <w:tcW w:w="3780" w:type="dxa"/>
        </w:tcPr>
        <w:p w:rsidR="009D0259" w:rsidRPr="00294329" w:rsidRDefault="0029432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:rsidR="009D0259" w:rsidRPr="00294329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:rsidR="009D0259" w:rsidRPr="00647143" w:rsidRDefault="009D0259" w:rsidP="0057106A">
          <w:pPr>
            <w:pStyle w:val="Header"/>
            <w:rPr>
              <w:smallCaps/>
            </w:rPr>
          </w:pPr>
        </w:p>
        <w:p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:rsidR="009D0259" w:rsidRPr="00647143" w:rsidRDefault="009D0259" w:rsidP="0057106A">
          <w:pPr>
            <w:pStyle w:val="Header"/>
            <w:jc w:val="center"/>
          </w:pPr>
        </w:p>
        <w:p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2C4C3FB1" wp14:editId="04342266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:rsidR="009D0259" w:rsidRPr="00294329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 xml:space="preserve">Mark S. </w:t>
          </w:r>
          <w:proofErr w:type="spellStart"/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Ghilarducci</w:t>
          </w:r>
          <w:proofErr w:type="spellEnd"/>
        </w:p>
        <w:p w:rsidR="009D0259" w:rsidRPr="00294329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6A6"/>
    <w:rsid w:val="000214F2"/>
    <w:rsid w:val="00057508"/>
    <w:rsid w:val="000B1FCD"/>
    <w:rsid w:val="001F16D0"/>
    <w:rsid w:val="00267BBC"/>
    <w:rsid w:val="00294329"/>
    <w:rsid w:val="00341858"/>
    <w:rsid w:val="00342B21"/>
    <w:rsid w:val="003D4050"/>
    <w:rsid w:val="004B69D6"/>
    <w:rsid w:val="00515449"/>
    <w:rsid w:val="00524216"/>
    <w:rsid w:val="005603C8"/>
    <w:rsid w:val="00681455"/>
    <w:rsid w:val="00711946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B409B"/>
    <w:rsid w:val="009D0259"/>
    <w:rsid w:val="00A044A3"/>
    <w:rsid w:val="00A270F9"/>
    <w:rsid w:val="00A5711A"/>
    <w:rsid w:val="00AC5F65"/>
    <w:rsid w:val="00B44887"/>
    <w:rsid w:val="00BE06A6"/>
    <w:rsid w:val="00C469A0"/>
    <w:rsid w:val="00CE51C8"/>
    <w:rsid w:val="00D82D14"/>
    <w:rsid w:val="00E10A34"/>
    <w:rsid w:val="00E96E2C"/>
    <w:rsid w:val="00EA1B5D"/>
    <w:rsid w:val="00EC0D51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4AFE303"/>
  <w15:docId w15:val="{AA59B312-F6AA-463E-9605-21507DB64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VSD\11%20-%20TEMPLATES\RFP\RFP\Proposal%20Cover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365</Value>
    </oesAssociatedGrant>
  </documentManagement>
</p:properties>
</file>

<file path=customXml/itemProps1.xml><?xml version="1.0" encoding="utf-8"?>
<ds:datastoreItem xmlns:ds="http://schemas.openxmlformats.org/officeDocument/2006/customXml" ds:itemID="{C8ED8CD7-6CCC-4D96-84A6-7FE663B1E033}"/>
</file>

<file path=customXml/itemProps2.xml><?xml version="1.0" encoding="utf-8"?>
<ds:datastoreItem xmlns:ds="http://schemas.openxmlformats.org/officeDocument/2006/customXml" ds:itemID="{A612E3D2-1C45-438C-8390-6D1B7A9EBB34}"/>
</file>

<file path=customXml/itemProps3.xml><?xml version="1.0" encoding="utf-8"?>
<ds:datastoreItem xmlns:ds="http://schemas.openxmlformats.org/officeDocument/2006/customXml" ds:itemID="{8BBD0A8B-20BF-4076-9E3B-C6ECBA3D9829}"/>
</file>

<file path=docProps/app.xml><?xml version="1.0" encoding="utf-8"?>
<Properties xmlns="http://schemas.openxmlformats.org/officeDocument/2006/extended-properties" xmlns:vt="http://schemas.openxmlformats.org/officeDocument/2006/docPropsVTypes">
  <Template>Proposal Cover Sheet</Template>
  <TotalTime>1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 20 Proposal Coversheet</dc:title>
  <dc:creator>Clay, Samantha@CalOES</dc:creator>
  <cp:lastModifiedBy>Clay, Samantha@CalOES</cp:lastModifiedBy>
  <cp:revision>1</cp:revision>
  <cp:lastPrinted>2018-06-29T22:43:00Z</cp:lastPrinted>
  <dcterms:created xsi:type="dcterms:W3CDTF">2020-02-03T18:47:00Z</dcterms:created>
  <dcterms:modified xsi:type="dcterms:W3CDTF">2020-02-03T18:48:00Z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